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58EA9F" w14:textId="77777777" w:rsidR="001C5DE8" w:rsidRDefault="001C5DE8" w:rsidP="00566B81">
      <w:pPr>
        <w:jc w:val="both"/>
      </w:pPr>
    </w:p>
    <w:p w14:paraId="602D845E" w14:textId="5E650C82" w:rsidR="005647CE" w:rsidRDefault="001F7A98" w:rsidP="001F7A98">
      <w:pPr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noProof/>
          <w:sz w:val="40"/>
          <w:szCs w:val="40"/>
        </w:rPr>
        <w:pict w14:anchorId="78E059E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2" type="#_x0000_t75" style="position:absolute;left:0;text-align:left;margin-left:-5.05pt;margin-top:-47.5pt;width:100.35pt;height:72.5pt;z-index:251658240">
            <v:imagedata r:id="rId6" o:title=""/>
          </v:shape>
        </w:pict>
      </w:r>
      <w:r w:rsidR="005654B3">
        <w:rPr>
          <w:rFonts w:ascii="Arial" w:hAnsi="Arial" w:cs="Arial"/>
          <w:b/>
          <w:sz w:val="40"/>
          <w:szCs w:val="40"/>
        </w:rPr>
        <w:t>SABBATICAL PLANNING</w:t>
      </w:r>
    </w:p>
    <w:p w14:paraId="4D3BE33D" w14:textId="77777777" w:rsidR="006F3419" w:rsidRDefault="006F3419" w:rsidP="00566B81">
      <w:pPr>
        <w:jc w:val="both"/>
        <w:rPr>
          <w:rFonts w:ascii="Arial" w:hAnsi="Arial" w:cs="Arial"/>
          <w:b/>
          <w:sz w:val="40"/>
          <w:szCs w:val="4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929"/>
      </w:tblGrid>
      <w:tr w:rsidR="005647CE" w:rsidRPr="00CF4C8C" w14:paraId="47023584" w14:textId="77777777" w:rsidTr="00CF4C8C">
        <w:tc>
          <w:tcPr>
            <w:tcW w:w="4928" w:type="dxa"/>
          </w:tcPr>
          <w:p w14:paraId="0D8973E1" w14:textId="77777777" w:rsidR="005647CE" w:rsidRPr="00CF4C8C" w:rsidRDefault="000D114D" w:rsidP="001F7A9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CF4C8C">
              <w:rPr>
                <w:rFonts w:ascii="Arial" w:hAnsi="Arial" w:cs="Arial"/>
                <w:b/>
                <w:sz w:val="20"/>
                <w:szCs w:val="20"/>
              </w:rPr>
              <w:t>Name:</w:t>
            </w:r>
          </w:p>
        </w:tc>
        <w:tc>
          <w:tcPr>
            <w:tcW w:w="4929" w:type="dxa"/>
          </w:tcPr>
          <w:p w14:paraId="6D2F349C" w14:textId="77777777" w:rsidR="005647CE" w:rsidRPr="00CF4C8C" w:rsidRDefault="000D114D" w:rsidP="001F7A9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CF4C8C">
              <w:rPr>
                <w:rFonts w:ascii="Arial" w:hAnsi="Arial" w:cs="Arial"/>
                <w:b/>
                <w:sz w:val="20"/>
                <w:szCs w:val="20"/>
              </w:rPr>
              <w:t>Church/Pastorate</w:t>
            </w:r>
            <w:r w:rsidR="006F3419" w:rsidRPr="00CF4C8C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0D114D" w:rsidRPr="00CF4C8C" w14:paraId="7C182E30" w14:textId="77777777" w:rsidTr="00CF4C8C">
        <w:tc>
          <w:tcPr>
            <w:tcW w:w="4928" w:type="dxa"/>
          </w:tcPr>
          <w:p w14:paraId="3ACBD1B6" w14:textId="77777777" w:rsidR="000D114D" w:rsidRPr="00CF4C8C" w:rsidRDefault="000D114D" w:rsidP="001F7A9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929" w:type="dxa"/>
          </w:tcPr>
          <w:p w14:paraId="3838F4E8" w14:textId="77777777" w:rsidR="000D114D" w:rsidRPr="00CF4C8C" w:rsidRDefault="000D114D" w:rsidP="001F7A9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D114D" w:rsidRPr="00CF4C8C" w14:paraId="3C906845" w14:textId="77777777" w:rsidTr="00CF4C8C">
        <w:tc>
          <w:tcPr>
            <w:tcW w:w="4928" w:type="dxa"/>
          </w:tcPr>
          <w:p w14:paraId="46B0D356" w14:textId="77777777" w:rsidR="000D114D" w:rsidRPr="00CF4C8C" w:rsidRDefault="000D114D" w:rsidP="001F7A9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CF4C8C">
              <w:rPr>
                <w:rFonts w:ascii="Arial" w:hAnsi="Arial" w:cs="Arial"/>
                <w:b/>
                <w:sz w:val="20"/>
                <w:szCs w:val="20"/>
              </w:rPr>
              <w:t>Address:</w:t>
            </w:r>
          </w:p>
        </w:tc>
        <w:tc>
          <w:tcPr>
            <w:tcW w:w="4929" w:type="dxa"/>
          </w:tcPr>
          <w:p w14:paraId="08A8534D" w14:textId="77777777" w:rsidR="000D114D" w:rsidRPr="00CF4C8C" w:rsidRDefault="000D114D" w:rsidP="001F7A9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CF4C8C">
              <w:rPr>
                <w:rFonts w:ascii="Arial" w:hAnsi="Arial" w:cs="Arial"/>
                <w:b/>
                <w:sz w:val="20"/>
                <w:szCs w:val="20"/>
              </w:rPr>
              <w:t>Postcode</w:t>
            </w:r>
            <w:r w:rsidR="006F3419" w:rsidRPr="00CF4C8C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0D114D" w:rsidRPr="00CF4C8C" w14:paraId="2A760430" w14:textId="77777777" w:rsidTr="00CF4C8C">
        <w:tc>
          <w:tcPr>
            <w:tcW w:w="4928" w:type="dxa"/>
          </w:tcPr>
          <w:p w14:paraId="0AFCFADB" w14:textId="77777777" w:rsidR="000D114D" w:rsidRPr="00CF4C8C" w:rsidRDefault="000D114D" w:rsidP="001F7A9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929" w:type="dxa"/>
          </w:tcPr>
          <w:p w14:paraId="26306A98" w14:textId="77777777" w:rsidR="000D114D" w:rsidRPr="00CF4C8C" w:rsidRDefault="000D114D" w:rsidP="001F7A9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D114D" w:rsidRPr="00CF4C8C" w14:paraId="406B8F5B" w14:textId="77777777" w:rsidTr="00CF4C8C">
        <w:tc>
          <w:tcPr>
            <w:tcW w:w="4928" w:type="dxa"/>
          </w:tcPr>
          <w:p w14:paraId="0C8B7D68" w14:textId="77777777" w:rsidR="000D114D" w:rsidRPr="00CF4C8C" w:rsidRDefault="000D114D" w:rsidP="001F7A9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CF4C8C">
              <w:rPr>
                <w:rFonts w:ascii="Arial" w:hAnsi="Arial" w:cs="Arial"/>
                <w:b/>
                <w:sz w:val="20"/>
                <w:szCs w:val="20"/>
              </w:rPr>
              <w:t>Telephone:</w:t>
            </w:r>
          </w:p>
        </w:tc>
        <w:tc>
          <w:tcPr>
            <w:tcW w:w="4929" w:type="dxa"/>
          </w:tcPr>
          <w:p w14:paraId="5E56BBB2" w14:textId="77777777" w:rsidR="000D114D" w:rsidRPr="00CF4C8C" w:rsidRDefault="000D114D" w:rsidP="001F7A9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CF4C8C">
              <w:rPr>
                <w:rFonts w:ascii="Arial" w:hAnsi="Arial" w:cs="Arial"/>
                <w:b/>
                <w:sz w:val="20"/>
                <w:szCs w:val="20"/>
              </w:rPr>
              <w:t>Year in</w:t>
            </w:r>
            <w:r w:rsidR="00D53B9A" w:rsidRPr="00CF4C8C">
              <w:rPr>
                <w:rFonts w:ascii="Arial" w:hAnsi="Arial" w:cs="Arial"/>
                <w:b/>
                <w:sz w:val="20"/>
                <w:szCs w:val="20"/>
              </w:rPr>
              <w:t xml:space="preserve"> the</w:t>
            </w:r>
            <w:r w:rsidRPr="00CF4C8C">
              <w:rPr>
                <w:rFonts w:ascii="Arial" w:hAnsi="Arial" w:cs="Arial"/>
                <w:b/>
                <w:sz w:val="20"/>
                <w:szCs w:val="20"/>
              </w:rPr>
              <w:t xml:space="preserve"> Ministry</w:t>
            </w:r>
            <w:r w:rsidR="006F3419" w:rsidRPr="00CF4C8C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</w:tr>
      <w:tr w:rsidR="000D114D" w:rsidRPr="00CF4C8C" w14:paraId="633E6539" w14:textId="77777777" w:rsidTr="00CF4C8C">
        <w:tc>
          <w:tcPr>
            <w:tcW w:w="4928" w:type="dxa"/>
          </w:tcPr>
          <w:p w14:paraId="79675AEA" w14:textId="77777777" w:rsidR="000D114D" w:rsidRPr="00CF4C8C" w:rsidRDefault="000D114D" w:rsidP="001F7A9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929" w:type="dxa"/>
          </w:tcPr>
          <w:p w14:paraId="0D17C071" w14:textId="77777777" w:rsidR="000D114D" w:rsidRPr="00CF4C8C" w:rsidRDefault="000D114D" w:rsidP="001F7A9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D114D" w:rsidRPr="00CF4C8C" w14:paraId="69E50260" w14:textId="77777777" w:rsidTr="00CF4C8C">
        <w:tc>
          <w:tcPr>
            <w:tcW w:w="9857" w:type="dxa"/>
            <w:gridSpan w:val="2"/>
          </w:tcPr>
          <w:p w14:paraId="6AE83924" w14:textId="77777777" w:rsidR="000D114D" w:rsidRPr="00CF4C8C" w:rsidRDefault="000D114D" w:rsidP="001F7A98">
            <w:pPr>
              <w:spacing w:before="60" w:after="6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CF4C8C">
              <w:rPr>
                <w:rFonts w:ascii="Arial" w:hAnsi="Arial" w:cs="Arial"/>
                <w:b/>
                <w:sz w:val="20"/>
                <w:szCs w:val="20"/>
              </w:rPr>
              <w:t>Brief description of your appointment:</w:t>
            </w:r>
          </w:p>
        </w:tc>
      </w:tr>
    </w:tbl>
    <w:p w14:paraId="11991716" w14:textId="77777777" w:rsidR="000D114D" w:rsidRPr="00785200" w:rsidRDefault="000D114D" w:rsidP="00566B81">
      <w:pPr>
        <w:jc w:val="both"/>
        <w:rPr>
          <w:rFonts w:ascii="Arial" w:hAnsi="Arial" w:cs="Arial"/>
          <w:b/>
          <w:sz w:val="20"/>
          <w:szCs w:val="20"/>
        </w:rPr>
      </w:pPr>
    </w:p>
    <w:p w14:paraId="703F4C95" w14:textId="77777777" w:rsidR="001F7A98" w:rsidRDefault="001F7A98" w:rsidP="00566B81">
      <w:pPr>
        <w:jc w:val="both"/>
        <w:rPr>
          <w:rFonts w:ascii="Arial" w:hAnsi="Arial" w:cs="Arial"/>
          <w:b/>
          <w:sz w:val="20"/>
          <w:szCs w:val="20"/>
        </w:rPr>
      </w:pPr>
    </w:p>
    <w:p w14:paraId="39176449" w14:textId="659DC299" w:rsidR="000D114D" w:rsidRPr="00785200" w:rsidRDefault="000D114D" w:rsidP="00566B81">
      <w:pPr>
        <w:jc w:val="both"/>
        <w:rPr>
          <w:rFonts w:ascii="Arial" w:hAnsi="Arial" w:cs="Arial"/>
          <w:b/>
          <w:sz w:val="20"/>
          <w:szCs w:val="20"/>
        </w:rPr>
      </w:pPr>
      <w:r w:rsidRPr="00785200">
        <w:rPr>
          <w:rFonts w:ascii="Arial" w:hAnsi="Arial" w:cs="Arial"/>
          <w:b/>
          <w:sz w:val="20"/>
          <w:szCs w:val="20"/>
        </w:rPr>
        <w:t>Your Sabbatical</w:t>
      </w:r>
    </w:p>
    <w:p w14:paraId="516F0E53" w14:textId="77777777" w:rsidR="000D114D" w:rsidRPr="00785200" w:rsidRDefault="000D114D" w:rsidP="00566B81">
      <w:pPr>
        <w:jc w:val="both"/>
        <w:rPr>
          <w:rFonts w:ascii="Arial" w:hAnsi="Arial" w:cs="Arial"/>
          <w:b/>
          <w:sz w:val="20"/>
          <w:szCs w:val="20"/>
        </w:rPr>
      </w:pPr>
    </w:p>
    <w:p w14:paraId="2C855CC5" w14:textId="77777777" w:rsidR="000D114D" w:rsidRDefault="000D114D" w:rsidP="00566B81">
      <w:pPr>
        <w:jc w:val="both"/>
        <w:rPr>
          <w:rFonts w:ascii="Arial" w:hAnsi="Arial" w:cs="Arial"/>
          <w:sz w:val="20"/>
          <w:szCs w:val="20"/>
        </w:rPr>
      </w:pPr>
      <w:r w:rsidRPr="00785200">
        <w:rPr>
          <w:rFonts w:ascii="Arial" w:hAnsi="Arial" w:cs="Arial"/>
          <w:sz w:val="20"/>
          <w:szCs w:val="20"/>
        </w:rPr>
        <w:t>This form has been designed to help you clarify your aims and objectives in preparing for your sabbatical.  Please send cop</w:t>
      </w:r>
      <w:r w:rsidR="006F3419" w:rsidRPr="00785200">
        <w:rPr>
          <w:rFonts w:ascii="Arial" w:hAnsi="Arial" w:cs="Arial"/>
          <w:sz w:val="20"/>
          <w:szCs w:val="20"/>
        </w:rPr>
        <w:t>i</w:t>
      </w:r>
      <w:r w:rsidRPr="00785200">
        <w:rPr>
          <w:rFonts w:ascii="Arial" w:hAnsi="Arial" w:cs="Arial"/>
          <w:sz w:val="20"/>
          <w:szCs w:val="20"/>
        </w:rPr>
        <w:t>es to the relevant Development and Support Officer.</w:t>
      </w:r>
    </w:p>
    <w:p w14:paraId="1344CA82" w14:textId="77777777" w:rsidR="008A3748" w:rsidRPr="00785200" w:rsidRDefault="008A3748" w:rsidP="00566B81">
      <w:pPr>
        <w:jc w:val="both"/>
        <w:rPr>
          <w:rFonts w:ascii="Arial" w:hAnsi="Arial" w:cs="Arial"/>
          <w:sz w:val="20"/>
          <w:szCs w:val="20"/>
        </w:rPr>
      </w:pPr>
    </w:p>
    <w:p w14:paraId="5119A801" w14:textId="77777777" w:rsidR="000D114D" w:rsidRPr="00785200" w:rsidRDefault="000D114D" w:rsidP="00566B81">
      <w:pPr>
        <w:jc w:val="both"/>
        <w:rPr>
          <w:rFonts w:ascii="Arial" w:hAnsi="Arial" w:cs="Arial"/>
          <w:sz w:val="20"/>
          <w:szCs w:val="20"/>
        </w:rPr>
      </w:pPr>
    </w:p>
    <w:p w14:paraId="604F12D7" w14:textId="77777777" w:rsidR="000D114D" w:rsidRPr="00785200" w:rsidRDefault="000D114D" w:rsidP="00566B81">
      <w:pPr>
        <w:jc w:val="both"/>
        <w:rPr>
          <w:rFonts w:ascii="Arial" w:hAnsi="Arial" w:cs="Arial"/>
          <w:sz w:val="20"/>
          <w:szCs w:val="20"/>
        </w:rPr>
      </w:pPr>
      <w:r w:rsidRPr="00785200">
        <w:rPr>
          <w:rFonts w:ascii="Arial" w:hAnsi="Arial" w:cs="Arial"/>
          <w:sz w:val="20"/>
          <w:szCs w:val="20"/>
        </w:rPr>
        <w:t>Aims:</w:t>
      </w:r>
    </w:p>
    <w:p w14:paraId="5492B232" w14:textId="77777777" w:rsidR="00785200" w:rsidRPr="00785200" w:rsidRDefault="00785200" w:rsidP="00566B81">
      <w:pPr>
        <w:jc w:val="both"/>
        <w:rPr>
          <w:rFonts w:ascii="Arial" w:hAnsi="Arial" w:cs="Arial"/>
          <w:sz w:val="20"/>
          <w:szCs w:val="20"/>
        </w:rPr>
      </w:pPr>
    </w:p>
    <w:p w14:paraId="1ACB1E2E" w14:textId="77777777" w:rsidR="00785200" w:rsidRPr="00785200" w:rsidRDefault="00785200" w:rsidP="00566B81">
      <w:pPr>
        <w:jc w:val="both"/>
        <w:rPr>
          <w:rFonts w:ascii="Arial" w:hAnsi="Arial" w:cs="Arial"/>
          <w:sz w:val="20"/>
          <w:szCs w:val="20"/>
        </w:rPr>
      </w:pPr>
    </w:p>
    <w:p w14:paraId="7D518168" w14:textId="77777777" w:rsidR="000D114D" w:rsidRPr="00785200" w:rsidRDefault="000D114D" w:rsidP="00566B81">
      <w:pPr>
        <w:jc w:val="both"/>
        <w:rPr>
          <w:rFonts w:ascii="Arial" w:hAnsi="Arial" w:cs="Arial"/>
          <w:sz w:val="20"/>
          <w:szCs w:val="20"/>
        </w:rPr>
      </w:pPr>
    </w:p>
    <w:p w14:paraId="3ADE638D" w14:textId="77777777" w:rsidR="000D114D" w:rsidRPr="00785200" w:rsidRDefault="000D114D" w:rsidP="00566B81">
      <w:pPr>
        <w:jc w:val="both"/>
        <w:rPr>
          <w:rFonts w:ascii="Arial" w:hAnsi="Arial" w:cs="Arial"/>
          <w:sz w:val="20"/>
          <w:szCs w:val="20"/>
        </w:rPr>
      </w:pPr>
    </w:p>
    <w:p w14:paraId="009DD9F0" w14:textId="77777777" w:rsidR="000D114D" w:rsidRPr="00785200" w:rsidRDefault="000D114D" w:rsidP="00566B81">
      <w:pPr>
        <w:jc w:val="both"/>
        <w:rPr>
          <w:rFonts w:ascii="Arial" w:hAnsi="Arial" w:cs="Arial"/>
          <w:sz w:val="20"/>
          <w:szCs w:val="20"/>
        </w:rPr>
      </w:pPr>
    </w:p>
    <w:p w14:paraId="42BE8B21" w14:textId="77777777" w:rsidR="000D114D" w:rsidRPr="00785200" w:rsidRDefault="000D114D" w:rsidP="00566B81">
      <w:pPr>
        <w:jc w:val="both"/>
        <w:rPr>
          <w:rFonts w:ascii="Arial" w:hAnsi="Arial" w:cs="Arial"/>
          <w:sz w:val="20"/>
          <w:szCs w:val="20"/>
        </w:rPr>
      </w:pPr>
    </w:p>
    <w:p w14:paraId="22EC3AA5" w14:textId="77777777" w:rsidR="000D114D" w:rsidRPr="00785200" w:rsidRDefault="000D114D" w:rsidP="00566B81">
      <w:pPr>
        <w:jc w:val="both"/>
        <w:rPr>
          <w:rFonts w:ascii="Arial" w:hAnsi="Arial" w:cs="Arial"/>
          <w:sz w:val="20"/>
          <w:szCs w:val="20"/>
        </w:rPr>
      </w:pPr>
      <w:r w:rsidRPr="00785200">
        <w:rPr>
          <w:rFonts w:ascii="Arial" w:hAnsi="Arial" w:cs="Arial"/>
          <w:sz w:val="20"/>
          <w:szCs w:val="20"/>
        </w:rPr>
        <w:t>Reasons:</w:t>
      </w:r>
    </w:p>
    <w:p w14:paraId="5B92A016" w14:textId="77777777" w:rsidR="00785200" w:rsidRPr="00785200" w:rsidRDefault="00785200" w:rsidP="00566B81">
      <w:pPr>
        <w:jc w:val="both"/>
        <w:rPr>
          <w:rFonts w:ascii="Arial" w:hAnsi="Arial" w:cs="Arial"/>
          <w:sz w:val="20"/>
          <w:szCs w:val="20"/>
        </w:rPr>
      </w:pPr>
    </w:p>
    <w:p w14:paraId="23144529" w14:textId="77777777" w:rsidR="000D114D" w:rsidRPr="00785200" w:rsidRDefault="000D114D" w:rsidP="00566B81">
      <w:pPr>
        <w:jc w:val="both"/>
        <w:rPr>
          <w:rFonts w:ascii="Arial" w:hAnsi="Arial" w:cs="Arial"/>
          <w:sz w:val="20"/>
          <w:szCs w:val="20"/>
        </w:rPr>
      </w:pPr>
    </w:p>
    <w:p w14:paraId="5BADEF37" w14:textId="77777777" w:rsidR="000D114D" w:rsidRPr="00785200" w:rsidRDefault="000D114D" w:rsidP="00566B81">
      <w:pPr>
        <w:jc w:val="both"/>
        <w:rPr>
          <w:rFonts w:ascii="Arial" w:hAnsi="Arial" w:cs="Arial"/>
          <w:sz w:val="20"/>
          <w:szCs w:val="20"/>
        </w:rPr>
      </w:pPr>
    </w:p>
    <w:p w14:paraId="3ABEE919" w14:textId="77777777" w:rsidR="00785200" w:rsidRPr="00785200" w:rsidRDefault="00785200" w:rsidP="00566B81">
      <w:pPr>
        <w:jc w:val="both"/>
        <w:rPr>
          <w:rFonts w:ascii="Arial" w:hAnsi="Arial" w:cs="Arial"/>
          <w:sz w:val="20"/>
          <w:szCs w:val="20"/>
        </w:rPr>
      </w:pPr>
    </w:p>
    <w:p w14:paraId="49012EEF" w14:textId="77777777" w:rsidR="000D114D" w:rsidRPr="00785200" w:rsidRDefault="000D114D" w:rsidP="00566B81">
      <w:pPr>
        <w:jc w:val="both"/>
        <w:rPr>
          <w:rFonts w:ascii="Arial" w:hAnsi="Arial" w:cs="Arial"/>
          <w:sz w:val="20"/>
          <w:szCs w:val="20"/>
        </w:rPr>
      </w:pPr>
    </w:p>
    <w:p w14:paraId="4D727245" w14:textId="77777777" w:rsidR="000D114D" w:rsidRPr="00785200" w:rsidRDefault="000D114D" w:rsidP="00566B81">
      <w:pPr>
        <w:jc w:val="both"/>
        <w:rPr>
          <w:rFonts w:ascii="Arial" w:hAnsi="Arial" w:cs="Arial"/>
          <w:sz w:val="20"/>
          <w:szCs w:val="20"/>
        </w:rPr>
      </w:pPr>
    </w:p>
    <w:p w14:paraId="60198E92" w14:textId="77777777" w:rsidR="000D114D" w:rsidRPr="00785200" w:rsidRDefault="000D114D" w:rsidP="00566B81">
      <w:pPr>
        <w:jc w:val="both"/>
        <w:rPr>
          <w:rFonts w:ascii="Arial" w:hAnsi="Arial" w:cs="Arial"/>
          <w:sz w:val="20"/>
          <w:szCs w:val="20"/>
        </w:rPr>
      </w:pPr>
      <w:r w:rsidRPr="00785200">
        <w:rPr>
          <w:rFonts w:ascii="Arial" w:hAnsi="Arial" w:cs="Arial"/>
          <w:sz w:val="20"/>
          <w:szCs w:val="20"/>
        </w:rPr>
        <w:t>Methods:</w:t>
      </w:r>
    </w:p>
    <w:p w14:paraId="4F7F5333" w14:textId="77777777" w:rsidR="00785200" w:rsidRPr="00785200" w:rsidRDefault="00785200" w:rsidP="00566B81">
      <w:pPr>
        <w:jc w:val="both"/>
        <w:rPr>
          <w:rFonts w:ascii="Arial" w:hAnsi="Arial" w:cs="Arial"/>
          <w:sz w:val="20"/>
          <w:szCs w:val="20"/>
        </w:rPr>
      </w:pPr>
    </w:p>
    <w:p w14:paraId="62A7B566" w14:textId="77777777" w:rsidR="00785200" w:rsidRPr="00785200" w:rsidRDefault="00785200" w:rsidP="00566B81">
      <w:pPr>
        <w:jc w:val="both"/>
        <w:rPr>
          <w:rFonts w:ascii="Arial" w:hAnsi="Arial" w:cs="Arial"/>
          <w:sz w:val="20"/>
          <w:szCs w:val="20"/>
        </w:rPr>
      </w:pPr>
    </w:p>
    <w:p w14:paraId="56E6FD25" w14:textId="0E16DEAA" w:rsidR="000D114D" w:rsidRDefault="000D114D" w:rsidP="00566B81">
      <w:pPr>
        <w:jc w:val="both"/>
        <w:rPr>
          <w:rFonts w:ascii="Arial" w:hAnsi="Arial" w:cs="Arial"/>
          <w:sz w:val="20"/>
          <w:szCs w:val="20"/>
        </w:rPr>
      </w:pPr>
    </w:p>
    <w:p w14:paraId="1E68D423" w14:textId="77777777" w:rsidR="001F7A98" w:rsidRPr="00785200" w:rsidRDefault="001F7A98" w:rsidP="00566B81">
      <w:pPr>
        <w:jc w:val="both"/>
        <w:rPr>
          <w:rFonts w:ascii="Arial" w:hAnsi="Arial" w:cs="Arial"/>
          <w:sz w:val="20"/>
          <w:szCs w:val="20"/>
        </w:rPr>
      </w:pPr>
    </w:p>
    <w:p w14:paraId="768A4E47" w14:textId="77777777" w:rsidR="000D114D" w:rsidRPr="00785200" w:rsidRDefault="000D114D" w:rsidP="00566B81">
      <w:pPr>
        <w:jc w:val="both"/>
        <w:rPr>
          <w:rFonts w:ascii="Arial" w:hAnsi="Arial" w:cs="Arial"/>
          <w:sz w:val="20"/>
          <w:szCs w:val="20"/>
        </w:rPr>
      </w:pPr>
    </w:p>
    <w:p w14:paraId="32E9F1D4" w14:textId="77777777" w:rsidR="000D114D" w:rsidRPr="00785200" w:rsidRDefault="000D114D" w:rsidP="00566B81">
      <w:pPr>
        <w:jc w:val="both"/>
        <w:rPr>
          <w:rFonts w:ascii="Arial" w:hAnsi="Arial" w:cs="Arial"/>
          <w:sz w:val="20"/>
          <w:szCs w:val="20"/>
        </w:rPr>
      </w:pPr>
    </w:p>
    <w:p w14:paraId="53EF2B8E" w14:textId="77777777" w:rsidR="000D114D" w:rsidRPr="00785200" w:rsidRDefault="000D114D" w:rsidP="00566B81">
      <w:pPr>
        <w:jc w:val="both"/>
        <w:rPr>
          <w:rFonts w:ascii="Arial" w:hAnsi="Arial" w:cs="Arial"/>
          <w:sz w:val="20"/>
          <w:szCs w:val="20"/>
        </w:rPr>
      </w:pPr>
      <w:r w:rsidRPr="00785200">
        <w:rPr>
          <w:rFonts w:ascii="Arial" w:hAnsi="Arial" w:cs="Arial"/>
          <w:sz w:val="20"/>
          <w:szCs w:val="20"/>
        </w:rPr>
        <w:t>Location(s):</w:t>
      </w:r>
    </w:p>
    <w:p w14:paraId="1966C2C0" w14:textId="77777777" w:rsidR="00785200" w:rsidRPr="00785200" w:rsidRDefault="00785200" w:rsidP="00566B81">
      <w:pPr>
        <w:jc w:val="both"/>
        <w:rPr>
          <w:rFonts w:ascii="Arial" w:hAnsi="Arial" w:cs="Arial"/>
          <w:sz w:val="20"/>
          <w:szCs w:val="20"/>
        </w:rPr>
      </w:pPr>
    </w:p>
    <w:p w14:paraId="164A0343" w14:textId="77777777" w:rsidR="00785200" w:rsidRPr="00785200" w:rsidRDefault="00785200" w:rsidP="00566B81">
      <w:pPr>
        <w:jc w:val="both"/>
        <w:rPr>
          <w:rFonts w:ascii="Arial" w:hAnsi="Arial" w:cs="Arial"/>
          <w:sz w:val="20"/>
          <w:szCs w:val="20"/>
        </w:rPr>
      </w:pPr>
    </w:p>
    <w:p w14:paraId="306BEE11" w14:textId="77777777" w:rsidR="00785200" w:rsidRPr="00785200" w:rsidRDefault="00785200" w:rsidP="00566B81">
      <w:pPr>
        <w:jc w:val="both"/>
        <w:rPr>
          <w:rFonts w:ascii="Arial" w:hAnsi="Arial" w:cs="Arial"/>
          <w:sz w:val="20"/>
          <w:szCs w:val="20"/>
        </w:rPr>
      </w:pPr>
    </w:p>
    <w:p w14:paraId="3798DC04" w14:textId="369EF4EB" w:rsidR="000D114D" w:rsidRDefault="000D114D" w:rsidP="00566B81">
      <w:pPr>
        <w:jc w:val="both"/>
        <w:rPr>
          <w:rFonts w:ascii="Arial" w:hAnsi="Arial" w:cs="Arial"/>
          <w:sz w:val="20"/>
          <w:szCs w:val="20"/>
        </w:rPr>
      </w:pPr>
    </w:p>
    <w:p w14:paraId="0B26A9AD" w14:textId="77777777" w:rsidR="001F7A98" w:rsidRPr="00785200" w:rsidRDefault="001F7A98" w:rsidP="00566B81">
      <w:pPr>
        <w:jc w:val="both"/>
        <w:rPr>
          <w:rFonts w:ascii="Arial" w:hAnsi="Arial" w:cs="Arial"/>
          <w:sz w:val="20"/>
          <w:szCs w:val="20"/>
        </w:rPr>
      </w:pPr>
    </w:p>
    <w:p w14:paraId="7E3D571F" w14:textId="77777777" w:rsidR="006F3419" w:rsidRPr="00785200" w:rsidRDefault="006F3419" w:rsidP="00566B81">
      <w:pPr>
        <w:jc w:val="both"/>
        <w:rPr>
          <w:rFonts w:ascii="Arial" w:hAnsi="Arial" w:cs="Arial"/>
          <w:sz w:val="20"/>
          <w:szCs w:val="20"/>
        </w:rPr>
      </w:pPr>
    </w:p>
    <w:p w14:paraId="12444004" w14:textId="77777777" w:rsidR="000D114D" w:rsidRPr="00785200" w:rsidRDefault="000D114D" w:rsidP="00566B81">
      <w:pPr>
        <w:jc w:val="both"/>
        <w:rPr>
          <w:rFonts w:ascii="Arial" w:hAnsi="Arial" w:cs="Arial"/>
          <w:sz w:val="20"/>
          <w:szCs w:val="20"/>
        </w:rPr>
      </w:pPr>
      <w:r w:rsidRPr="00785200">
        <w:rPr>
          <w:rFonts w:ascii="Arial" w:hAnsi="Arial" w:cs="Arial"/>
          <w:sz w:val="20"/>
          <w:szCs w:val="20"/>
        </w:rPr>
        <w:t>How much do you calculate this will cost?</w:t>
      </w:r>
    </w:p>
    <w:p w14:paraId="5F58A7C0" w14:textId="6547FE34" w:rsidR="006F3419" w:rsidRDefault="006F3419" w:rsidP="00566B81">
      <w:pPr>
        <w:jc w:val="both"/>
        <w:rPr>
          <w:rFonts w:ascii="Arial" w:hAnsi="Arial" w:cs="Arial"/>
          <w:sz w:val="20"/>
          <w:szCs w:val="20"/>
        </w:rPr>
      </w:pPr>
    </w:p>
    <w:p w14:paraId="15EFFF1D" w14:textId="77777777" w:rsidR="001F7A98" w:rsidRPr="00785200" w:rsidRDefault="001F7A98" w:rsidP="00566B81">
      <w:pPr>
        <w:jc w:val="both"/>
        <w:rPr>
          <w:rFonts w:ascii="Arial" w:hAnsi="Arial" w:cs="Arial"/>
          <w:sz w:val="20"/>
          <w:szCs w:val="20"/>
        </w:rPr>
      </w:pPr>
    </w:p>
    <w:p w14:paraId="672869D5" w14:textId="57CE5D9D" w:rsidR="000D114D" w:rsidRDefault="000D114D" w:rsidP="00566B81">
      <w:pPr>
        <w:jc w:val="both"/>
        <w:rPr>
          <w:rFonts w:ascii="Arial" w:hAnsi="Arial" w:cs="Arial"/>
          <w:sz w:val="20"/>
          <w:szCs w:val="20"/>
        </w:rPr>
      </w:pPr>
    </w:p>
    <w:p w14:paraId="22EA260E" w14:textId="0BC2AEA5" w:rsidR="001F7A98" w:rsidRDefault="001F7A98" w:rsidP="00566B81">
      <w:pPr>
        <w:jc w:val="both"/>
        <w:rPr>
          <w:rFonts w:ascii="Arial" w:hAnsi="Arial" w:cs="Arial"/>
          <w:sz w:val="20"/>
          <w:szCs w:val="20"/>
        </w:rPr>
      </w:pPr>
    </w:p>
    <w:p w14:paraId="46B2B553" w14:textId="77777777" w:rsidR="001F7A98" w:rsidRPr="00785200" w:rsidRDefault="001F7A98" w:rsidP="00566B81">
      <w:pPr>
        <w:jc w:val="both"/>
        <w:rPr>
          <w:rFonts w:ascii="Arial" w:hAnsi="Arial" w:cs="Arial"/>
          <w:sz w:val="20"/>
          <w:szCs w:val="20"/>
        </w:rPr>
      </w:pPr>
    </w:p>
    <w:p w14:paraId="1470FE9A" w14:textId="77777777" w:rsidR="000D114D" w:rsidRPr="00785200" w:rsidRDefault="000D114D" w:rsidP="00566B81">
      <w:pPr>
        <w:jc w:val="both"/>
        <w:rPr>
          <w:rFonts w:ascii="Arial" w:hAnsi="Arial" w:cs="Arial"/>
          <w:sz w:val="20"/>
          <w:szCs w:val="20"/>
        </w:rPr>
      </w:pPr>
      <w:r w:rsidRPr="00785200">
        <w:rPr>
          <w:rFonts w:ascii="Arial" w:hAnsi="Arial" w:cs="Arial"/>
          <w:sz w:val="20"/>
          <w:szCs w:val="20"/>
        </w:rPr>
        <w:t>Time of Sabbatical</w:t>
      </w:r>
    </w:p>
    <w:p w14:paraId="42004D1A" w14:textId="77777777" w:rsidR="000D114D" w:rsidRPr="00785200" w:rsidRDefault="000D114D" w:rsidP="00566B81">
      <w:pPr>
        <w:jc w:val="both"/>
        <w:rPr>
          <w:rFonts w:ascii="Arial" w:hAnsi="Arial" w:cs="Arial"/>
          <w:sz w:val="22"/>
          <w:szCs w:val="22"/>
        </w:rPr>
      </w:pPr>
    </w:p>
    <w:sectPr w:rsidR="000D114D" w:rsidRPr="00785200" w:rsidSect="00CD7A04">
      <w:footerReference w:type="even" r:id="rId7"/>
      <w:footerReference w:type="default" r:id="rId8"/>
      <w:footerReference w:type="first" r:id="rId9"/>
      <w:pgSz w:w="11909" w:h="16834" w:code="9"/>
      <w:pgMar w:top="1440" w:right="1134" w:bottom="658" w:left="1134" w:header="720" w:footer="28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E397FF" w14:textId="77777777" w:rsidR="004152ED" w:rsidRDefault="004152ED">
      <w:r>
        <w:separator/>
      </w:r>
    </w:p>
  </w:endnote>
  <w:endnote w:type="continuationSeparator" w:id="0">
    <w:p w14:paraId="37CB696B" w14:textId="77777777" w:rsidR="004152ED" w:rsidRDefault="004152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4D5B3C" w14:textId="77777777" w:rsidR="00785200" w:rsidRPr="008C49DF" w:rsidRDefault="00785200" w:rsidP="008C49DF">
    <w:pPr>
      <w:pStyle w:val="Footer"/>
      <w:rPr>
        <w:rFonts w:ascii="Gill Sans MT" w:hAnsi="Gill Sans MT"/>
        <w:b/>
        <w:i/>
        <w:sz w:val="22"/>
        <w:szCs w:val="22"/>
      </w:rPr>
    </w:pPr>
    <w:r w:rsidRPr="008C49DF">
      <w:rPr>
        <w:rStyle w:val="PageNumber"/>
        <w:rFonts w:ascii="Gill Sans MT" w:hAnsi="Gill Sans MT"/>
        <w:b/>
        <w:i/>
        <w:sz w:val="22"/>
        <w:szCs w:val="22"/>
      </w:rPr>
      <w:fldChar w:fldCharType="begin"/>
    </w:r>
    <w:r w:rsidRPr="008C49DF">
      <w:rPr>
        <w:rStyle w:val="PageNumber"/>
        <w:rFonts w:ascii="Gill Sans MT" w:hAnsi="Gill Sans MT"/>
        <w:b/>
        <w:i/>
        <w:sz w:val="22"/>
        <w:szCs w:val="22"/>
      </w:rPr>
      <w:instrText xml:space="preserve"> PAGE </w:instrText>
    </w:r>
    <w:r w:rsidRPr="008C49DF">
      <w:rPr>
        <w:rStyle w:val="PageNumber"/>
        <w:rFonts w:ascii="Gill Sans MT" w:hAnsi="Gill Sans MT"/>
        <w:b/>
        <w:i/>
        <w:sz w:val="22"/>
        <w:szCs w:val="22"/>
      </w:rPr>
      <w:fldChar w:fldCharType="separate"/>
    </w:r>
    <w:r w:rsidR="005654B3">
      <w:rPr>
        <w:rStyle w:val="PageNumber"/>
        <w:rFonts w:ascii="Gill Sans MT" w:hAnsi="Gill Sans MT"/>
        <w:b/>
        <w:i/>
        <w:noProof/>
        <w:sz w:val="22"/>
        <w:szCs w:val="22"/>
      </w:rPr>
      <w:t>2</w:t>
    </w:r>
    <w:r w:rsidRPr="008C49DF">
      <w:rPr>
        <w:rStyle w:val="PageNumber"/>
        <w:rFonts w:ascii="Gill Sans MT" w:hAnsi="Gill Sans MT"/>
        <w:b/>
        <w:i/>
        <w:sz w:val="22"/>
        <w:szCs w:val="22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D65BD4" w14:textId="77777777" w:rsidR="00785200" w:rsidRPr="008C49DF" w:rsidRDefault="00785200" w:rsidP="008C49DF">
    <w:pPr>
      <w:pStyle w:val="Footer"/>
      <w:jc w:val="right"/>
      <w:rPr>
        <w:rFonts w:ascii="Gill Sans MT" w:hAnsi="Gill Sans MT"/>
        <w:b/>
        <w:i/>
        <w:sz w:val="22"/>
        <w:szCs w:val="22"/>
      </w:rPr>
    </w:pPr>
    <w:r w:rsidRPr="008C49DF">
      <w:rPr>
        <w:rStyle w:val="PageNumber"/>
        <w:rFonts w:ascii="Gill Sans MT" w:hAnsi="Gill Sans MT"/>
        <w:b/>
        <w:i/>
        <w:sz w:val="22"/>
        <w:szCs w:val="22"/>
      </w:rPr>
      <w:fldChar w:fldCharType="begin"/>
    </w:r>
    <w:r w:rsidRPr="008C49DF">
      <w:rPr>
        <w:rStyle w:val="PageNumber"/>
        <w:rFonts w:ascii="Gill Sans MT" w:hAnsi="Gill Sans MT"/>
        <w:b/>
        <w:i/>
        <w:sz w:val="22"/>
        <w:szCs w:val="22"/>
      </w:rPr>
      <w:instrText xml:space="preserve"> PAGE </w:instrText>
    </w:r>
    <w:r w:rsidRPr="008C49DF">
      <w:rPr>
        <w:rStyle w:val="PageNumber"/>
        <w:rFonts w:ascii="Gill Sans MT" w:hAnsi="Gill Sans MT"/>
        <w:b/>
        <w:i/>
        <w:sz w:val="22"/>
        <w:szCs w:val="22"/>
      </w:rPr>
      <w:fldChar w:fldCharType="separate"/>
    </w:r>
    <w:r>
      <w:rPr>
        <w:rStyle w:val="PageNumber"/>
        <w:rFonts w:ascii="Gill Sans MT" w:hAnsi="Gill Sans MT"/>
        <w:b/>
        <w:i/>
        <w:noProof/>
        <w:sz w:val="22"/>
        <w:szCs w:val="22"/>
      </w:rPr>
      <w:t>3</w:t>
    </w:r>
    <w:r w:rsidRPr="008C49DF">
      <w:rPr>
        <w:rStyle w:val="PageNumber"/>
        <w:rFonts w:ascii="Gill Sans MT" w:hAnsi="Gill Sans MT"/>
        <w:b/>
        <w:i/>
        <w:sz w:val="22"/>
        <w:szCs w:val="22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1A3735" w14:textId="77777777" w:rsidR="00785200" w:rsidRDefault="00785200" w:rsidP="00B83E9B">
    <w:pPr>
      <w:pStyle w:val="Footer"/>
      <w:rPr>
        <w:rFonts w:ascii="Garamond" w:hAnsi="Garamond"/>
        <w:i/>
        <w:sz w:val="20"/>
        <w:szCs w:val="20"/>
      </w:rPr>
    </w:pPr>
  </w:p>
  <w:p w14:paraId="2D4611FB" w14:textId="77777777" w:rsidR="00785200" w:rsidRPr="00A74EFA" w:rsidRDefault="00785200" w:rsidP="00B83E9B">
    <w:pPr>
      <w:pStyle w:val="Footer"/>
      <w:rPr>
        <w:rFonts w:ascii="Garamond" w:hAnsi="Garamond"/>
        <w:b/>
        <w:i/>
        <w:sz w:val="20"/>
        <w:szCs w:val="20"/>
      </w:rPr>
    </w:pPr>
  </w:p>
  <w:p w14:paraId="742CA73E" w14:textId="77777777" w:rsidR="00785200" w:rsidRDefault="007852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4B91DF" w14:textId="77777777" w:rsidR="004152ED" w:rsidRDefault="004152ED">
      <w:r>
        <w:separator/>
      </w:r>
    </w:p>
  </w:footnote>
  <w:footnote w:type="continuationSeparator" w:id="0">
    <w:p w14:paraId="03664E96" w14:textId="77777777" w:rsidR="004152ED" w:rsidRDefault="004152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567"/>
  <w:evenAndOddHeaders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docVars>
    <w:docVar w:name="dgnword-docGUID" w:val="{C1FD1D42-8E16-4DAF-90F8-D3605948478D}"/>
    <w:docVar w:name="dgnword-eventsink" w:val="89133872"/>
  </w:docVars>
  <w:rsids>
    <w:rsidRoot w:val="00624128"/>
    <w:rsid w:val="00020D35"/>
    <w:rsid w:val="000D114D"/>
    <w:rsid w:val="000D1A81"/>
    <w:rsid w:val="000F3FA5"/>
    <w:rsid w:val="00111D07"/>
    <w:rsid w:val="00154FCC"/>
    <w:rsid w:val="001C5DE8"/>
    <w:rsid w:val="001F7A98"/>
    <w:rsid w:val="0020729B"/>
    <w:rsid w:val="00231C3C"/>
    <w:rsid w:val="00240A95"/>
    <w:rsid w:val="00250A98"/>
    <w:rsid w:val="002C083B"/>
    <w:rsid w:val="00346A89"/>
    <w:rsid w:val="00386DEA"/>
    <w:rsid w:val="003C6004"/>
    <w:rsid w:val="003D1EC7"/>
    <w:rsid w:val="003E679F"/>
    <w:rsid w:val="003F63E5"/>
    <w:rsid w:val="004152ED"/>
    <w:rsid w:val="004461FB"/>
    <w:rsid w:val="0048404E"/>
    <w:rsid w:val="004A26C5"/>
    <w:rsid w:val="004A34F9"/>
    <w:rsid w:val="00525582"/>
    <w:rsid w:val="005647CE"/>
    <w:rsid w:val="005654B3"/>
    <w:rsid w:val="00566B81"/>
    <w:rsid w:val="005945E0"/>
    <w:rsid w:val="00595A1D"/>
    <w:rsid w:val="005A4A16"/>
    <w:rsid w:val="005E0EA5"/>
    <w:rsid w:val="00603F20"/>
    <w:rsid w:val="006062F9"/>
    <w:rsid w:val="006164E4"/>
    <w:rsid w:val="00624128"/>
    <w:rsid w:val="0066618B"/>
    <w:rsid w:val="006741D6"/>
    <w:rsid w:val="0067769B"/>
    <w:rsid w:val="006D2471"/>
    <w:rsid w:val="006F3419"/>
    <w:rsid w:val="00785200"/>
    <w:rsid w:val="00786AFC"/>
    <w:rsid w:val="007E2077"/>
    <w:rsid w:val="00831A36"/>
    <w:rsid w:val="008358A2"/>
    <w:rsid w:val="008A21E6"/>
    <w:rsid w:val="008A3748"/>
    <w:rsid w:val="008C49DF"/>
    <w:rsid w:val="008F2000"/>
    <w:rsid w:val="00906696"/>
    <w:rsid w:val="0091170A"/>
    <w:rsid w:val="00920F02"/>
    <w:rsid w:val="00A30E64"/>
    <w:rsid w:val="00A464A4"/>
    <w:rsid w:val="00A64C4F"/>
    <w:rsid w:val="00A6702F"/>
    <w:rsid w:val="00A92CC2"/>
    <w:rsid w:val="00B00BCE"/>
    <w:rsid w:val="00B461F5"/>
    <w:rsid w:val="00B83E9B"/>
    <w:rsid w:val="00BE20E8"/>
    <w:rsid w:val="00BF2D58"/>
    <w:rsid w:val="00C6735C"/>
    <w:rsid w:val="00C72779"/>
    <w:rsid w:val="00CB444E"/>
    <w:rsid w:val="00CD7A04"/>
    <w:rsid w:val="00CF4C8C"/>
    <w:rsid w:val="00D30834"/>
    <w:rsid w:val="00D53B9A"/>
    <w:rsid w:val="00D6196D"/>
    <w:rsid w:val="00DC35C4"/>
    <w:rsid w:val="00DC466C"/>
    <w:rsid w:val="00F00552"/>
    <w:rsid w:val="00F2670B"/>
    <w:rsid w:val="00F46EDF"/>
    <w:rsid w:val="00F77B1E"/>
    <w:rsid w:val="00F9042F"/>
    <w:rsid w:val="00FA2027"/>
    <w:rsid w:val="00FA6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021F9501"/>
  <w15:chartTrackingRefBased/>
  <w15:docId w15:val="{D4B82837-9BE9-47E8-9166-D6EB1ED83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5DE8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right"/>
      <w:outlineLvl w:val="0"/>
    </w:pPr>
    <w:rPr>
      <w:rFonts w:ascii="Garamond" w:hAnsi="Garamond"/>
      <w:i/>
      <w:iCs/>
      <w:sz w:val="72"/>
    </w:rPr>
  </w:style>
  <w:style w:type="paragraph" w:styleId="Heading2">
    <w:name w:val="heading 2"/>
    <w:basedOn w:val="Normal"/>
    <w:next w:val="Normal"/>
    <w:qFormat/>
    <w:pPr>
      <w:keepNext/>
      <w:jc w:val="right"/>
      <w:outlineLvl w:val="1"/>
    </w:pPr>
    <w:rPr>
      <w:rFonts w:ascii="Garamond" w:hAnsi="Garamond"/>
      <w:i/>
      <w:iCs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basedOn w:val="DefaultParagraphFont"/>
    <w:rPr>
      <w:color w:val="0000FF"/>
      <w:u w:val="single"/>
    </w:rPr>
  </w:style>
  <w:style w:type="character" w:styleId="PageNumber">
    <w:name w:val="page number"/>
    <w:basedOn w:val="DefaultParagraphFont"/>
    <w:rsid w:val="008C49DF"/>
  </w:style>
  <w:style w:type="table" w:styleId="TableGrid">
    <w:name w:val="Table Grid"/>
    <w:basedOn w:val="TableNormal"/>
    <w:uiPriority w:val="59"/>
    <w:rsid w:val="005647C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rian\My%20Documents\Templates\Letters%20&amp;%20Faxes\A4%20Paper%20-%20Wessex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A4 Paper - Wessex.dot</Template>
  <TotalTime>3</TotalTime>
  <Pages>1</Pages>
  <Words>71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United Reformed Church</Company>
  <LinksUpToDate>false</LinksUpToDate>
  <CharactersWithSpaces>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Adrian Bulley</dc:creator>
  <cp:keywords/>
  <cp:lastModifiedBy>Ruth Heine</cp:lastModifiedBy>
  <cp:revision>2</cp:revision>
  <cp:lastPrinted>2010-10-19T12:25:00Z</cp:lastPrinted>
  <dcterms:created xsi:type="dcterms:W3CDTF">2021-09-15T08:29:00Z</dcterms:created>
  <dcterms:modified xsi:type="dcterms:W3CDTF">2021-09-15T08:29:00Z</dcterms:modified>
</cp:coreProperties>
</file>